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231000892CCA4A6280828E651329CE2E"/>
        </w:placeholder>
        <w:temporary/>
        <w:showingPlcHdr/>
        <w15:appearance w15:val="hidden"/>
      </w:sdtPr>
      <w:sdtEndPr/>
      <w:sdtContent>
        <w:p w14:paraId="1A93DE7E" w14:textId="77777777" w:rsidR="00275260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53059CE4" w14:textId="63DA42CD" w:rsidR="005D797B" w:rsidRPr="00D96E94" w:rsidRDefault="006C1FE2" w:rsidP="005D797B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33F23768E7D4B27A0EA018AB3C7D8E4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Call to order</w:t>
          </w:r>
        </w:sdtContent>
      </w:sdt>
    </w:p>
    <w:p w14:paraId="4741A749" w14:textId="2B5E33A8" w:rsidR="00D96E94" w:rsidRPr="00D96E94" w:rsidRDefault="00D96E94" w:rsidP="00D96E94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rFonts w:eastAsiaTheme="majorEastAsia"/>
          <w:b w:val="0"/>
          <w:bCs/>
        </w:rPr>
        <w:t>Jacque calls the meeting to order at 601pm</w:t>
      </w:r>
    </w:p>
    <w:p w14:paraId="0B016EB4" w14:textId="57F06D33" w:rsidR="005D797B" w:rsidRPr="00D96E94" w:rsidRDefault="006C1FE2" w:rsidP="00031DA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9F342F08E6404A74800B065181DC30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3D9A2E12" w14:textId="249CA23D" w:rsidR="00D96E94" w:rsidRPr="00D96E94" w:rsidRDefault="00D96E94" w:rsidP="00D96E94">
      <w:pPr>
        <w:pStyle w:val="ListNumber"/>
        <w:numPr>
          <w:ilvl w:val="0"/>
          <w:numId w:val="0"/>
        </w:numPr>
        <w:ind w:left="173"/>
        <w:rPr>
          <w:rFonts w:eastAsiaTheme="majorEastAsia"/>
          <w:b w:val="0"/>
          <w:bCs/>
        </w:rPr>
      </w:pPr>
      <w:r w:rsidRPr="00D96E94">
        <w:rPr>
          <w:rFonts w:eastAsiaTheme="majorEastAsia"/>
          <w:b w:val="0"/>
          <w:bCs/>
        </w:rPr>
        <w:t>Jacque Guinane (Sole Board Member Appointed by Declarant)</w:t>
      </w:r>
    </w:p>
    <w:p w14:paraId="705C870E" w14:textId="74841516" w:rsidR="00D96E94" w:rsidRPr="00D96E94" w:rsidRDefault="00D96E94" w:rsidP="00D96E94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 w:rsidRPr="00D96E94">
        <w:rPr>
          <w:rFonts w:eastAsiaTheme="majorEastAsia"/>
          <w:b w:val="0"/>
          <w:bCs/>
        </w:rPr>
        <w:t>Crystal Aukens (Management Company Representative)</w:t>
      </w:r>
    </w:p>
    <w:p w14:paraId="26298CDC" w14:textId="5E9FBAEA" w:rsidR="00031DA6" w:rsidRDefault="00031DA6" w:rsidP="00C15C45">
      <w:pPr>
        <w:pStyle w:val="ListNumber"/>
      </w:pPr>
      <w:r>
        <w:t>Old Business</w:t>
      </w:r>
    </w:p>
    <w:p w14:paraId="7B0A3865" w14:textId="15BA618D" w:rsidR="00D96E94" w:rsidRDefault="00D96E94" w:rsidP="00D96E94">
      <w:pPr>
        <w:pStyle w:val="ListNumber2"/>
      </w:pPr>
      <w:r>
        <w:t>Board of Directors</w:t>
      </w:r>
    </w:p>
    <w:p w14:paraId="683F83CA" w14:textId="2836B920" w:rsidR="00D96E94" w:rsidRDefault="00D96E94" w:rsidP="00D96E94">
      <w:pPr>
        <w:pStyle w:val="ListNumber2"/>
        <w:numPr>
          <w:ilvl w:val="0"/>
          <w:numId w:val="0"/>
        </w:numPr>
        <w:ind w:left="2652"/>
      </w:pPr>
      <w:r>
        <w:t xml:space="preserve">Ballot was sent out to all homeowners to vote for 3 of the 5 interested homeowners for a position on the board. Ballot stated that they needed to be returned by 01/01/2022, however, </w:t>
      </w:r>
      <w:proofErr w:type="gramStart"/>
      <w:r>
        <w:t>management</w:t>
      </w:r>
      <w:proofErr w:type="gramEnd"/>
      <w:r>
        <w:t xml:space="preserve"> company has not received enough ballots to meet quorum requirements. Ballots will be counted as they are </w:t>
      </w:r>
      <w:proofErr w:type="gramStart"/>
      <w:r>
        <w:t>received</w:t>
      </w:r>
      <w:proofErr w:type="gramEnd"/>
      <w:r>
        <w:t xml:space="preserve"> and </w:t>
      </w:r>
      <w:proofErr w:type="gramStart"/>
      <w:r>
        <w:t>BOD</w:t>
      </w:r>
      <w:proofErr w:type="gramEnd"/>
      <w:r>
        <w:t xml:space="preserve"> will be announced ASAP. </w:t>
      </w:r>
    </w:p>
    <w:p w14:paraId="0B737E9D" w14:textId="0C9315C4" w:rsidR="00031DA6" w:rsidRDefault="00031DA6" w:rsidP="00031DA6">
      <w:pPr>
        <w:pStyle w:val="ListNumber"/>
      </w:pPr>
      <w:r>
        <w:t>Open Forum</w:t>
      </w:r>
    </w:p>
    <w:p w14:paraId="01B6BC99" w14:textId="65FC9F7D" w:rsidR="00031DA6" w:rsidRDefault="00031DA6" w:rsidP="00031DA6">
      <w:pPr>
        <w:pStyle w:val="ListNumber2"/>
      </w:pPr>
      <w:r>
        <w:t xml:space="preserve">Any homeowner present who would like to speak to the board </w:t>
      </w:r>
      <w:proofErr w:type="gramStart"/>
      <w:r>
        <w:t>has the opportunity to</w:t>
      </w:r>
      <w:proofErr w:type="gramEnd"/>
      <w:r>
        <w:t xml:space="preserve"> do so</w:t>
      </w:r>
    </w:p>
    <w:p w14:paraId="277F7A91" w14:textId="752BA8FF" w:rsidR="006C1FE2" w:rsidRDefault="006C1FE2" w:rsidP="006C1FE2">
      <w:pPr>
        <w:pStyle w:val="ListNumber2"/>
        <w:numPr>
          <w:ilvl w:val="0"/>
          <w:numId w:val="0"/>
        </w:numPr>
        <w:ind w:left="720"/>
      </w:pPr>
      <w:r>
        <w:t xml:space="preserve">No homeowner </w:t>
      </w:r>
      <w:proofErr w:type="gramStart"/>
      <w:r>
        <w:t>present</w:t>
      </w:r>
      <w:proofErr w:type="gramEnd"/>
    </w:p>
    <w:p w14:paraId="586DE096" w14:textId="077AC20F" w:rsidR="005D797B" w:rsidRPr="00C15C45" w:rsidRDefault="006C1FE2" w:rsidP="00C15C45">
      <w:pPr>
        <w:pStyle w:val="ListNumber"/>
      </w:pPr>
      <w:sdt>
        <w:sdtPr>
          <w:alias w:val="Adjournment:"/>
          <w:tag w:val="Adjournment:"/>
          <w:id w:val="-768846696"/>
          <w:placeholder>
            <w:docPart w:val="048E5A87A23F4E989F72F24D952B75FC"/>
          </w:placeholder>
          <w:temporary/>
          <w:showingPlcHdr/>
          <w15:appearance w15:val="hidden"/>
        </w:sdtPr>
        <w:sdtEndPr/>
        <w:sdtContent>
          <w:r w:rsidR="005D797B" w:rsidRPr="00C15C45">
            <w:t>Adjournment</w:t>
          </w:r>
        </w:sdtContent>
      </w:sdt>
    </w:p>
    <w:p w14:paraId="1E8DD447" w14:textId="152175E4" w:rsidR="005D797B" w:rsidRDefault="006C1FE2" w:rsidP="00C15C45">
      <w:r>
        <w:t>Jacque Guinane adjourns meeting at 614pm</w:t>
      </w:r>
    </w:p>
    <w:sectPr w:rsidR="005D797B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FD3DE" w14:textId="77777777" w:rsidR="004B5B59" w:rsidRDefault="004B5B59" w:rsidP="001E7D29">
      <w:pPr>
        <w:spacing w:after="0" w:line="240" w:lineRule="auto"/>
      </w:pPr>
      <w:r>
        <w:separator/>
      </w:r>
    </w:p>
  </w:endnote>
  <w:endnote w:type="continuationSeparator" w:id="0">
    <w:p w14:paraId="481FAE4E" w14:textId="77777777" w:rsidR="004B5B59" w:rsidRDefault="004B5B5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3B2FB" w14:textId="77777777" w:rsidR="004B5B59" w:rsidRDefault="004B5B59" w:rsidP="001E7D29">
      <w:pPr>
        <w:spacing w:after="0" w:line="240" w:lineRule="auto"/>
      </w:pPr>
      <w:r>
        <w:separator/>
      </w:r>
    </w:p>
  </w:footnote>
  <w:footnote w:type="continuationSeparator" w:id="0">
    <w:p w14:paraId="015C45DF" w14:textId="77777777" w:rsidR="004B5B59" w:rsidRDefault="004B5B5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3E9B" w14:textId="6F25DEB3" w:rsidR="00066754" w:rsidRPr="00031DA6" w:rsidRDefault="00FE3951" w:rsidP="00015440">
    <w:pPr>
      <w:pStyle w:val="Header"/>
      <w:rPr>
        <w:noProof/>
        <w:color w:val="FFFFFF" w:themeColor="background1"/>
        <w:sz w:val="36"/>
        <w:szCs w:val="36"/>
      </w:rPr>
    </w:pPr>
    <w:r w:rsidRPr="00031DA6">
      <w:rPr>
        <w:noProof/>
        <w:color w:val="FFFFFF" w:themeColor="background1"/>
        <w:sz w:val="36"/>
        <w:szCs w:val="36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BE6DDF0" wp14:editId="42DD17C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1F2EE09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31DA6" w:rsidRPr="00031DA6">
      <w:rPr>
        <w:noProof/>
        <w:color w:val="FFFFFF" w:themeColor="background1"/>
        <w:sz w:val="36"/>
        <w:szCs w:val="36"/>
      </w:rPr>
      <w:t>Bradley Crossroads HOA</w:t>
    </w:r>
    <w:r w:rsidR="00066754" w:rsidRPr="00031DA6">
      <w:rPr>
        <w:noProof/>
        <w:color w:val="FFFFFF" w:themeColor="background1"/>
        <w:sz w:val="36"/>
        <w:szCs w:val="36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46C07B3A" w14:textId="77777777" w:rsidTr="00015440">
      <w:trPr>
        <w:jc w:val="right"/>
      </w:trPr>
      <w:tc>
        <w:tcPr>
          <w:tcW w:w="432" w:type="dxa"/>
          <w:vAlign w:val="bottom"/>
        </w:tcPr>
        <w:p w14:paraId="0D618120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5A7CFA7" wp14:editId="51D62258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0A360AB" w14:textId="229AD0B2" w:rsidR="00066754" w:rsidRPr="00812880" w:rsidRDefault="006C1FE2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0781BC1B1B644766B2B69527C78FDE82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031DA6">
            <w:t>Zoom</w:t>
          </w:r>
        </w:p>
      </w:tc>
    </w:tr>
    <w:tr w:rsidR="00066754" w:rsidRPr="00812880" w14:paraId="529AB153" w14:textId="77777777" w:rsidTr="00015440">
      <w:trPr>
        <w:jc w:val="right"/>
      </w:trPr>
      <w:tc>
        <w:tcPr>
          <w:tcW w:w="432" w:type="dxa"/>
          <w:vAlign w:val="bottom"/>
        </w:tcPr>
        <w:p w14:paraId="61444AB1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1EF05A4B" wp14:editId="05C4BE4D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3F2545A" w14:textId="6E3E373E" w:rsidR="00066754" w:rsidRPr="00812880" w:rsidRDefault="006C1FE2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415D73E18A4040C3A2FDEB9FB4E79CD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D96E94">
            <w:t>01/06</w:t>
          </w:r>
          <w:r w:rsidR="00D6532F">
            <w:t>/2022</w:t>
          </w:r>
        </w:p>
      </w:tc>
    </w:tr>
    <w:tr w:rsidR="00066754" w:rsidRPr="00812880" w14:paraId="62E538C1" w14:textId="77777777" w:rsidTr="00015440">
      <w:trPr>
        <w:jc w:val="right"/>
      </w:trPr>
      <w:tc>
        <w:tcPr>
          <w:tcW w:w="432" w:type="dxa"/>
          <w:vAlign w:val="bottom"/>
        </w:tcPr>
        <w:p w14:paraId="1391929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7C53549" wp14:editId="139A1CE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B0C793" w14:textId="5575BE7B" w:rsidR="00066754" w:rsidRPr="00812880" w:rsidRDefault="006C1FE2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DC136CE7BC7C45AD80BC39446511227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031DA6">
            <w:t>6pm</w:t>
          </w:r>
        </w:p>
      </w:tc>
    </w:tr>
  </w:tbl>
  <w:p w14:paraId="0EBF229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543294529">
    <w:abstractNumId w:val="35"/>
  </w:num>
  <w:num w:numId="2" w16cid:durableId="1943995456">
    <w:abstractNumId w:val="19"/>
  </w:num>
  <w:num w:numId="3" w16cid:durableId="1316647735">
    <w:abstractNumId w:val="20"/>
  </w:num>
  <w:num w:numId="4" w16cid:durableId="1408267721">
    <w:abstractNumId w:val="12"/>
  </w:num>
  <w:num w:numId="5" w16cid:durableId="2142765974">
    <w:abstractNumId w:val="36"/>
  </w:num>
  <w:num w:numId="6" w16cid:durableId="1692491310">
    <w:abstractNumId w:val="9"/>
  </w:num>
  <w:num w:numId="7" w16cid:durableId="1526560042">
    <w:abstractNumId w:val="7"/>
  </w:num>
  <w:num w:numId="8" w16cid:durableId="2036733628">
    <w:abstractNumId w:val="6"/>
  </w:num>
  <w:num w:numId="9" w16cid:durableId="117259146">
    <w:abstractNumId w:val="5"/>
  </w:num>
  <w:num w:numId="10" w16cid:durableId="2019892270">
    <w:abstractNumId w:val="4"/>
  </w:num>
  <w:num w:numId="11" w16cid:durableId="1460997343">
    <w:abstractNumId w:val="8"/>
  </w:num>
  <w:num w:numId="12" w16cid:durableId="1539050075">
    <w:abstractNumId w:val="3"/>
  </w:num>
  <w:num w:numId="13" w16cid:durableId="457921037">
    <w:abstractNumId w:val="2"/>
  </w:num>
  <w:num w:numId="14" w16cid:durableId="114641821">
    <w:abstractNumId w:val="1"/>
  </w:num>
  <w:num w:numId="15" w16cid:durableId="2106613271">
    <w:abstractNumId w:val="0"/>
  </w:num>
  <w:num w:numId="16" w16cid:durableId="1799294362">
    <w:abstractNumId w:val="13"/>
  </w:num>
  <w:num w:numId="17" w16cid:durableId="1767114983">
    <w:abstractNumId w:val="18"/>
  </w:num>
  <w:num w:numId="18" w16cid:durableId="2147116962">
    <w:abstractNumId w:val="16"/>
  </w:num>
  <w:num w:numId="19" w16cid:durableId="400101420">
    <w:abstractNumId w:val="15"/>
  </w:num>
  <w:num w:numId="20" w16cid:durableId="1272473690">
    <w:abstractNumId w:val="14"/>
  </w:num>
  <w:num w:numId="21" w16cid:durableId="361632884">
    <w:abstractNumId w:val="22"/>
  </w:num>
  <w:num w:numId="22" w16cid:durableId="1192301889">
    <w:abstractNumId w:val="3"/>
    <w:lvlOverride w:ilvl="0">
      <w:startOverride w:val="1"/>
    </w:lvlOverride>
  </w:num>
  <w:num w:numId="23" w16cid:durableId="94906375">
    <w:abstractNumId w:val="3"/>
    <w:lvlOverride w:ilvl="0">
      <w:startOverride w:val="1"/>
    </w:lvlOverride>
  </w:num>
  <w:num w:numId="24" w16cid:durableId="971398943">
    <w:abstractNumId w:val="2"/>
    <w:lvlOverride w:ilvl="0">
      <w:startOverride w:val="1"/>
    </w:lvlOverride>
  </w:num>
  <w:num w:numId="25" w16cid:durableId="1300650382">
    <w:abstractNumId w:val="32"/>
  </w:num>
  <w:num w:numId="26" w16cid:durableId="751975069">
    <w:abstractNumId w:val="11"/>
  </w:num>
  <w:num w:numId="27" w16cid:durableId="364718507">
    <w:abstractNumId w:val="23"/>
  </w:num>
  <w:num w:numId="28" w16cid:durableId="1098214908">
    <w:abstractNumId w:val="11"/>
  </w:num>
  <w:num w:numId="29" w16cid:durableId="1622809572">
    <w:abstractNumId w:val="31"/>
  </w:num>
  <w:num w:numId="30" w16cid:durableId="1358697697">
    <w:abstractNumId w:val="24"/>
  </w:num>
  <w:num w:numId="31" w16cid:durableId="244804450">
    <w:abstractNumId w:val="38"/>
  </w:num>
  <w:num w:numId="32" w16cid:durableId="883250135">
    <w:abstractNumId w:val="33"/>
  </w:num>
  <w:num w:numId="33" w16cid:durableId="1989429975">
    <w:abstractNumId w:val="17"/>
  </w:num>
  <w:num w:numId="34" w16cid:durableId="293484933">
    <w:abstractNumId w:val="26"/>
  </w:num>
  <w:num w:numId="35" w16cid:durableId="839808134">
    <w:abstractNumId w:val="10"/>
  </w:num>
  <w:num w:numId="36" w16cid:durableId="1592468945">
    <w:abstractNumId w:val="27"/>
  </w:num>
  <w:num w:numId="37" w16cid:durableId="1567570734">
    <w:abstractNumId w:val="30"/>
  </w:num>
  <w:num w:numId="38" w16cid:durableId="170491814">
    <w:abstractNumId w:val="25"/>
  </w:num>
  <w:num w:numId="39" w16cid:durableId="1461872866">
    <w:abstractNumId w:val="37"/>
  </w:num>
  <w:num w:numId="40" w16cid:durableId="547108830">
    <w:abstractNumId w:val="28"/>
  </w:num>
  <w:num w:numId="41" w16cid:durableId="2118982921">
    <w:abstractNumId w:val="21"/>
  </w:num>
  <w:num w:numId="42" w16cid:durableId="779689417">
    <w:abstractNumId w:val="29"/>
  </w:num>
  <w:num w:numId="43" w16cid:durableId="601036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DA6"/>
    <w:rsid w:val="0000418E"/>
    <w:rsid w:val="00015440"/>
    <w:rsid w:val="00016839"/>
    <w:rsid w:val="00031DA6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B59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65A50"/>
    <w:rsid w:val="006771EF"/>
    <w:rsid w:val="00680296"/>
    <w:rsid w:val="006853BC"/>
    <w:rsid w:val="00686E45"/>
    <w:rsid w:val="00687389"/>
    <w:rsid w:val="006928C1"/>
    <w:rsid w:val="006966F9"/>
    <w:rsid w:val="006B74AA"/>
    <w:rsid w:val="006C1FE2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76901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451C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6532F"/>
    <w:rsid w:val="00D7068F"/>
    <w:rsid w:val="00D87431"/>
    <w:rsid w:val="00D96E94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527D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2B2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yst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1000892CCA4A6280828E651329C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D35D6-2561-4CD4-887C-ACEEA42670E1}"/>
      </w:docPartPr>
      <w:docPartBody>
        <w:p w:rsidR="005B34A5" w:rsidRDefault="006E7041">
          <w:pPr>
            <w:pStyle w:val="231000892CCA4A6280828E651329CE2E"/>
          </w:pPr>
          <w:r w:rsidRPr="00AF1A52">
            <w:t>Meeting Agenda</w:t>
          </w:r>
        </w:p>
      </w:docPartBody>
    </w:docPart>
    <w:docPart>
      <w:docPartPr>
        <w:name w:val="E33F23768E7D4B27A0EA018AB3C7D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A715B-A996-4946-B966-30424ECB8947}"/>
      </w:docPartPr>
      <w:docPartBody>
        <w:p w:rsidR="005B34A5" w:rsidRDefault="006E7041">
          <w:pPr>
            <w:pStyle w:val="E33F23768E7D4B27A0EA018AB3C7D8E4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0781BC1B1B644766B2B69527C78FD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54ABF-DCE4-403B-B9E8-2B29866C0216}"/>
      </w:docPartPr>
      <w:docPartBody>
        <w:p w:rsidR="005B34A5" w:rsidRDefault="006E7041">
          <w:pPr>
            <w:pStyle w:val="0781BC1B1B644766B2B69527C78FDE82"/>
          </w:pPr>
          <w:r w:rsidRPr="007B2549">
            <w:t>Facilitator Name</w:t>
          </w:r>
        </w:p>
      </w:docPartBody>
    </w:docPart>
    <w:docPart>
      <w:docPartPr>
        <w:name w:val="415D73E18A4040C3A2FDEB9FB4E79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7ACCC-5284-4249-85B3-51BDF0C14DEB}"/>
      </w:docPartPr>
      <w:docPartBody>
        <w:p w:rsidR="005B34A5" w:rsidRDefault="006E7041">
          <w:pPr>
            <w:pStyle w:val="415D73E18A4040C3A2FDEB9FB4E79CDA"/>
          </w:pPr>
          <w:r w:rsidRPr="007D4434">
            <w:t>called to order the regular meeting of the</w:t>
          </w:r>
        </w:p>
      </w:docPartBody>
    </w:docPart>
    <w:docPart>
      <w:docPartPr>
        <w:name w:val="DC136CE7BC7C45AD80BC394465112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FB0A9-0391-45A9-9621-20A528282000}"/>
      </w:docPartPr>
      <w:docPartBody>
        <w:p w:rsidR="005B34A5" w:rsidRDefault="006E7041">
          <w:pPr>
            <w:pStyle w:val="DC136CE7BC7C45AD80BC394465112276"/>
          </w:pPr>
          <w:r w:rsidRPr="007B2549">
            <w:t>Organization/Committee Name</w:t>
          </w:r>
        </w:p>
      </w:docPartBody>
    </w:docPart>
    <w:docPart>
      <w:docPartPr>
        <w:name w:val="9F342F08E6404A74800B065181DC3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F6215-6885-449B-9AC0-130318552621}"/>
      </w:docPartPr>
      <w:docPartBody>
        <w:p w:rsidR="005B34A5" w:rsidRDefault="006E7041">
          <w:pPr>
            <w:pStyle w:val="9F342F08E6404A74800B065181DC3017"/>
          </w:pPr>
          <w:r w:rsidRPr="00C15C45">
            <w:rPr>
              <w:rFonts w:eastAsiaTheme="majorEastAsia"/>
            </w:rPr>
            <w:t>Roll call</w:t>
          </w:r>
        </w:p>
      </w:docPartBody>
    </w:docPart>
    <w:docPart>
      <w:docPartPr>
        <w:name w:val="048E5A87A23F4E989F72F24D952B7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563B5-7705-409D-9BE2-E3B3F48933B6}"/>
      </w:docPartPr>
      <w:docPartBody>
        <w:p w:rsidR="005B34A5" w:rsidRDefault="006E7041">
          <w:pPr>
            <w:pStyle w:val="048E5A87A23F4E989F72F24D952B75FC"/>
          </w:pPr>
          <w:r w:rsidRPr="00C15C45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041"/>
    <w:rsid w:val="005B34A5"/>
    <w:rsid w:val="006E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1000892CCA4A6280828E651329CE2E">
    <w:name w:val="231000892CCA4A6280828E651329CE2E"/>
  </w:style>
  <w:style w:type="paragraph" w:customStyle="1" w:styleId="E33F23768E7D4B27A0EA018AB3C7D8E4">
    <w:name w:val="E33F23768E7D4B27A0EA018AB3C7D8E4"/>
  </w:style>
  <w:style w:type="paragraph" w:customStyle="1" w:styleId="0781BC1B1B644766B2B69527C78FDE82">
    <w:name w:val="0781BC1B1B644766B2B69527C78FDE82"/>
  </w:style>
  <w:style w:type="paragraph" w:customStyle="1" w:styleId="415D73E18A4040C3A2FDEB9FB4E79CDA">
    <w:name w:val="415D73E18A4040C3A2FDEB9FB4E79CDA"/>
  </w:style>
  <w:style w:type="paragraph" w:customStyle="1" w:styleId="DC136CE7BC7C45AD80BC394465112276">
    <w:name w:val="DC136CE7BC7C45AD80BC394465112276"/>
  </w:style>
  <w:style w:type="paragraph" w:customStyle="1" w:styleId="9F342F08E6404A74800B065181DC3017">
    <w:name w:val="9F342F08E6404A74800B065181DC3017"/>
  </w:style>
  <w:style w:type="paragraph" w:customStyle="1" w:styleId="048E5A87A23F4E989F72F24D952B75FC">
    <w:name w:val="048E5A87A23F4E989F72F24D952B75FC"/>
  </w:style>
  <w:style w:type="paragraph" w:customStyle="1" w:styleId="8F37E0D1C3AF404294F12AB6BD4C7506">
    <w:name w:val="8F37E0D1C3AF404294F12AB6BD4C7506"/>
  </w:style>
  <w:style w:type="paragraph" w:customStyle="1" w:styleId="29B2EDD1A4E841A698A67FC503009B0F">
    <w:name w:val="29B2EDD1A4E841A698A67FC503009B0F"/>
  </w:style>
  <w:style w:type="paragraph" w:customStyle="1" w:styleId="9960A621A66E4B7288350A52E2105634">
    <w:name w:val="9960A621A66E4B7288350A52E21056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127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2022-12-22T22:21:00Z</dcterms:created>
  <dcterms:modified xsi:type="dcterms:W3CDTF">2022-12-22T22:21:00Z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