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76277" w14:textId="77777777" w:rsidR="00011D62" w:rsidRDefault="00011D62" w:rsidP="00011D62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Bradley Crossroads Townhomes Homeowners Association Meeting Agenda</w:t>
      </w:r>
    </w:p>
    <w:p w14:paraId="3DE919F1" w14:textId="366B27BC" w:rsidR="00011D62" w:rsidRDefault="00011D62" w:rsidP="00011D62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07/06/2021</w:t>
      </w:r>
    </w:p>
    <w:p w14:paraId="3294FA8F" w14:textId="3698CA82" w:rsidR="00011D62" w:rsidRDefault="00011D62" w:rsidP="00011D62">
      <w:pPr>
        <w:jc w:val="center"/>
        <w:rPr>
          <w:rFonts w:cs="Times New Roman"/>
        </w:rPr>
      </w:pPr>
      <w:r>
        <w:rPr>
          <w:rFonts w:cs="Times New Roman"/>
        </w:rPr>
        <w:t>Minutes of 2</w:t>
      </w:r>
      <w:r w:rsidRPr="00011D62">
        <w:rPr>
          <w:rFonts w:cs="Times New Roman"/>
          <w:vertAlign w:val="superscript"/>
        </w:rPr>
        <w:t>nd</w:t>
      </w:r>
      <w:r>
        <w:rPr>
          <w:rFonts w:cs="Times New Roman"/>
        </w:rPr>
        <w:t xml:space="preserve"> Official Bradley Crossroads Townhomes Homeowners Association </w:t>
      </w:r>
      <w:proofErr w:type="gramStart"/>
      <w:r>
        <w:rPr>
          <w:rFonts w:cs="Times New Roman"/>
        </w:rPr>
        <w:t>Board  Meeting</w:t>
      </w:r>
      <w:proofErr w:type="gramEnd"/>
      <w:r>
        <w:rPr>
          <w:rFonts w:cs="Times New Roman"/>
        </w:rPr>
        <w:t xml:space="preserve"> of 2021, Colorado Springs, CO, held on Zoom at 6PM on the 6th day of July, 2021</w:t>
      </w:r>
    </w:p>
    <w:p w14:paraId="185D08C8" w14:textId="77777777" w:rsidR="00011D62" w:rsidRDefault="00011D62" w:rsidP="00011D62">
      <w:pPr>
        <w:pStyle w:val="ListParagraph"/>
        <w:numPr>
          <w:ilvl w:val="0"/>
          <w:numId w:val="24"/>
        </w:numPr>
      </w:pPr>
      <w:r>
        <w:t>Call to Order</w:t>
      </w:r>
    </w:p>
    <w:p w14:paraId="4426A969" w14:textId="77777777" w:rsidR="00011D62" w:rsidRDefault="00011D62" w:rsidP="00011D62">
      <w:pPr>
        <w:pStyle w:val="ListParagraph"/>
        <w:ind w:left="1440"/>
      </w:pPr>
    </w:p>
    <w:p w14:paraId="1BFC1A30" w14:textId="0CA1D01E" w:rsidR="00011D62" w:rsidRDefault="00011D62" w:rsidP="00011D62">
      <w:pPr>
        <w:pStyle w:val="ListParagraph"/>
        <w:numPr>
          <w:ilvl w:val="0"/>
          <w:numId w:val="24"/>
        </w:numPr>
      </w:pPr>
      <w:r>
        <w:t>Roll Call</w:t>
      </w:r>
    </w:p>
    <w:p w14:paraId="0ECD3546" w14:textId="78F52B27" w:rsidR="00011D62" w:rsidRDefault="00724269" w:rsidP="00011D62">
      <w:pPr>
        <w:pStyle w:val="ListParagraph"/>
      </w:pPr>
      <w:r>
        <w:t>Jordon Guinane</w:t>
      </w:r>
    </w:p>
    <w:p w14:paraId="70855F17" w14:textId="54990435" w:rsidR="00724269" w:rsidRDefault="00724269" w:rsidP="00011D62">
      <w:pPr>
        <w:pStyle w:val="ListParagraph"/>
      </w:pPr>
      <w:r>
        <w:t>Jacque Guinane</w:t>
      </w:r>
    </w:p>
    <w:p w14:paraId="0D435414" w14:textId="7D266F7E" w:rsidR="00724269" w:rsidRDefault="00724269" w:rsidP="00011D62">
      <w:pPr>
        <w:pStyle w:val="ListParagraph"/>
      </w:pPr>
      <w:r>
        <w:t>Crystal Aukens-Management Company Representative</w:t>
      </w:r>
    </w:p>
    <w:p w14:paraId="46902398" w14:textId="5719C115" w:rsidR="00724269" w:rsidRDefault="00724269" w:rsidP="00011D62">
      <w:pPr>
        <w:pStyle w:val="ListParagraph"/>
      </w:pPr>
      <w:r>
        <w:t>QUORUM NOT MET</w:t>
      </w:r>
    </w:p>
    <w:p w14:paraId="36B9BE7B" w14:textId="77777777" w:rsidR="00011D62" w:rsidRDefault="00011D62" w:rsidP="00011D62">
      <w:pPr>
        <w:pStyle w:val="ListParagraph"/>
        <w:ind w:left="1080"/>
      </w:pPr>
    </w:p>
    <w:p w14:paraId="318560CE" w14:textId="77777777" w:rsidR="00011D62" w:rsidRDefault="00011D62" w:rsidP="00011D62">
      <w:pPr>
        <w:pStyle w:val="ListParagraph"/>
        <w:numPr>
          <w:ilvl w:val="0"/>
          <w:numId w:val="24"/>
        </w:numPr>
      </w:pPr>
      <w:r>
        <w:t>Old Business</w:t>
      </w:r>
    </w:p>
    <w:p w14:paraId="64DF8F9B" w14:textId="77777777" w:rsidR="00011D62" w:rsidRDefault="00011D62" w:rsidP="00011D62">
      <w:pPr>
        <w:pStyle w:val="ListParagraph"/>
        <w:numPr>
          <w:ilvl w:val="0"/>
          <w:numId w:val="26"/>
        </w:numPr>
      </w:pPr>
      <w:r>
        <w:t>Maintenance of Common Areas</w:t>
      </w:r>
    </w:p>
    <w:p w14:paraId="6F95262A" w14:textId="77777777" w:rsidR="00011D62" w:rsidRDefault="00011D62" w:rsidP="00011D62">
      <w:pPr>
        <w:pStyle w:val="ListParagraph"/>
        <w:numPr>
          <w:ilvl w:val="0"/>
          <w:numId w:val="27"/>
        </w:numPr>
      </w:pPr>
      <w:r>
        <w:t>Snow Removal-Goodspeed</w:t>
      </w:r>
    </w:p>
    <w:p w14:paraId="47E618EF" w14:textId="77777777" w:rsidR="00011D62" w:rsidRDefault="00011D62" w:rsidP="00011D62">
      <w:pPr>
        <w:pStyle w:val="ListParagraph"/>
        <w:numPr>
          <w:ilvl w:val="0"/>
          <w:numId w:val="27"/>
        </w:numPr>
      </w:pPr>
      <w:r>
        <w:t>Pet waste removal-The Scoop</w:t>
      </w:r>
    </w:p>
    <w:p w14:paraId="61577671" w14:textId="77777777" w:rsidR="00011D62" w:rsidRDefault="00011D62" w:rsidP="00011D62">
      <w:pPr>
        <w:pStyle w:val="ListParagraph"/>
        <w:numPr>
          <w:ilvl w:val="0"/>
          <w:numId w:val="27"/>
        </w:numPr>
      </w:pPr>
      <w:r>
        <w:t>Trash service-Waste Systems</w:t>
      </w:r>
    </w:p>
    <w:p w14:paraId="7367C349" w14:textId="77777777" w:rsidR="00011D62" w:rsidRDefault="00011D62" w:rsidP="00011D62">
      <w:pPr>
        <w:pStyle w:val="ListParagraph"/>
        <w:numPr>
          <w:ilvl w:val="0"/>
          <w:numId w:val="27"/>
        </w:numPr>
      </w:pPr>
      <w:r>
        <w:t>Work order forms</w:t>
      </w:r>
    </w:p>
    <w:p w14:paraId="6EBBB97C" w14:textId="77777777" w:rsidR="00011D62" w:rsidRDefault="00011D62" w:rsidP="00011D62">
      <w:pPr>
        <w:pStyle w:val="ListParagraph"/>
        <w:numPr>
          <w:ilvl w:val="0"/>
          <w:numId w:val="26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Contact Information</w:t>
      </w:r>
    </w:p>
    <w:p w14:paraId="32C7AE87" w14:textId="77777777" w:rsidR="00011D62" w:rsidRDefault="00011D62" w:rsidP="00011D62">
      <w:pPr>
        <w:pStyle w:val="ListParagraph"/>
        <w:numPr>
          <w:ilvl w:val="0"/>
          <w:numId w:val="28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Crystal Aukens (MVP Homes)</w:t>
      </w:r>
    </w:p>
    <w:p w14:paraId="317F3AD9" w14:textId="77777777" w:rsidR="00011D62" w:rsidRDefault="00011D62" w:rsidP="00011D62">
      <w:pPr>
        <w:pStyle w:val="ListParagraph"/>
        <w:spacing w:after="200" w:line="268" w:lineRule="auto"/>
        <w:ind w:left="1800"/>
        <w:rPr>
          <w:sz w:val="24"/>
          <w:szCs w:val="24"/>
        </w:rPr>
      </w:pPr>
      <w:r>
        <w:rPr>
          <w:sz w:val="24"/>
          <w:szCs w:val="24"/>
        </w:rPr>
        <w:t>(719) 459-0561</w:t>
      </w:r>
    </w:p>
    <w:p w14:paraId="79016D72" w14:textId="77777777" w:rsidR="00011D62" w:rsidRDefault="00724269" w:rsidP="00011D62">
      <w:pPr>
        <w:pStyle w:val="ListParagraph"/>
        <w:spacing w:after="200" w:line="268" w:lineRule="auto"/>
        <w:ind w:left="1800"/>
        <w:rPr>
          <w:sz w:val="24"/>
          <w:szCs w:val="24"/>
        </w:rPr>
      </w:pPr>
      <w:hyperlink r:id="rId10" w:history="1">
        <w:r w:rsidR="00011D62">
          <w:rPr>
            <w:rStyle w:val="Hyperlink"/>
            <w:sz w:val="24"/>
            <w:szCs w:val="24"/>
          </w:rPr>
          <w:t>bradleycrossroads@gmail.com</w:t>
        </w:r>
      </w:hyperlink>
    </w:p>
    <w:p w14:paraId="46D0ADB8" w14:textId="77777777" w:rsidR="00011D62" w:rsidRDefault="00011D62" w:rsidP="00011D62">
      <w:pPr>
        <w:pStyle w:val="ListParagraph"/>
        <w:numPr>
          <w:ilvl w:val="0"/>
          <w:numId w:val="28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Warranty Department</w:t>
      </w:r>
    </w:p>
    <w:p w14:paraId="4EA536B2" w14:textId="0D9FF0C6" w:rsidR="00011D62" w:rsidRDefault="00724269" w:rsidP="00011D62">
      <w:pPr>
        <w:pStyle w:val="ListParagraph"/>
        <w:spacing w:after="200" w:line="268" w:lineRule="auto"/>
        <w:ind w:left="1800"/>
      </w:pPr>
      <w:hyperlink r:id="rId11" w:history="1">
        <w:r w:rsidR="00011D62">
          <w:rPr>
            <w:rStyle w:val="Hyperlink"/>
            <w:sz w:val="24"/>
            <w:szCs w:val="24"/>
          </w:rPr>
          <w:t>j.elliottwarranty@gmail.com</w:t>
        </w:r>
      </w:hyperlink>
    </w:p>
    <w:p w14:paraId="18789050" w14:textId="5F9D00FF" w:rsidR="00011D62" w:rsidRDefault="00011D62" w:rsidP="00011D62">
      <w:pPr>
        <w:pStyle w:val="ListParagraph"/>
        <w:numPr>
          <w:ilvl w:val="0"/>
          <w:numId w:val="26"/>
        </w:numPr>
      </w:pPr>
      <w:r>
        <w:t>Status of Roofs</w:t>
      </w:r>
    </w:p>
    <w:p w14:paraId="4BE482BE" w14:textId="3D1E916A" w:rsidR="00011D62" w:rsidRPr="00011D62" w:rsidRDefault="00011D62" w:rsidP="00011D62">
      <w:pPr>
        <w:pStyle w:val="ListParagraph"/>
        <w:numPr>
          <w:ilvl w:val="0"/>
          <w:numId w:val="32"/>
        </w:numPr>
      </w:pPr>
      <w:r>
        <w:t>Drury has completed all replacement of roofs in entire neighborhood</w:t>
      </w:r>
    </w:p>
    <w:p w14:paraId="3330361D" w14:textId="77777777" w:rsidR="00011D62" w:rsidRDefault="00011D62" w:rsidP="00011D62">
      <w:pPr>
        <w:pStyle w:val="ListParagraph"/>
        <w:ind w:left="1800"/>
      </w:pPr>
    </w:p>
    <w:p w14:paraId="5B98BC24" w14:textId="77777777" w:rsidR="00011D62" w:rsidRDefault="00011D62" w:rsidP="00011D62">
      <w:pPr>
        <w:pStyle w:val="ListParagraph"/>
        <w:numPr>
          <w:ilvl w:val="0"/>
          <w:numId w:val="24"/>
        </w:numPr>
      </w:pPr>
      <w:r>
        <w:t>New Business</w:t>
      </w:r>
    </w:p>
    <w:p w14:paraId="0840CD25" w14:textId="77777777" w:rsidR="00011D62" w:rsidRDefault="00011D62" w:rsidP="00011D62">
      <w:pPr>
        <w:pStyle w:val="ListParagraph"/>
        <w:numPr>
          <w:ilvl w:val="0"/>
          <w:numId w:val="26"/>
        </w:numPr>
      </w:pPr>
      <w:r>
        <w:t>Financials</w:t>
      </w:r>
    </w:p>
    <w:p w14:paraId="6B3E840A" w14:textId="16CA4DB3" w:rsidR="00011D62" w:rsidRDefault="00011D62" w:rsidP="00011D62">
      <w:pPr>
        <w:pStyle w:val="ListParagraph"/>
        <w:numPr>
          <w:ilvl w:val="0"/>
          <w:numId w:val="31"/>
        </w:numPr>
      </w:pPr>
      <w:r>
        <w:t>Current balance of checking account: $54569.29</w:t>
      </w:r>
    </w:p>
    <w:p w14:paraId="47B13E79" w14:textId="77777777" w:rsidR="00011D62" w:rsidRDefault="00011D62" w:rsidP="00011D62">
      <w:pPr>
        <w:pStyle w:val="ListParagraph"/>
        <w:numPr>
          <w:ilvl w:val="0"/>
          <w:numId w:val="26"/>
        </w:numPr>
      </w:pPr>
      <w:r>
        <w:t>Insurance</w:t>
      </w:r>
    </w:p>
    <w:p w14:paraId="75566403" w14:textId="19CD7169" w:rsidR="00011D62" w:rsidRDefault="00011D62" w:rsidP="00011D62">
      <w:pPr>
        <w:pStyle w:val="ListParagraph"/>
        <w:numPr>
          <w:ilvl w:val="0"/>
          <w:numId w:val="33"/>
        </w:numPr>
      </w:pPr>
      <w:r>
        <w:t>Insurance cost has increased to $1781.88 per month due to more units being placed on insurance policy upon completion and closing</w:t>
      </w:r>
    </w:p>
    <w:p w14:paraId="0E47BADB" w14:textId="6D5412E9" w:rsidR="00011D62" w:rsidRDefault="00011D62" w:rsidP="00011D62">
      <w:pPr>
        <w:pStyle w:val="ListParagraph"/>
        <w:numPr>
          <w:ilvl w:val="0"/>
          <w:numId w:val="26"/>
        </w:numPr>
      </w:pPr>
      <w:r>
        <w:t>Communication with Homeowners</w:t>
      </w:r>
    </w:p>
    <w:p w14:paraId="30A19BC8" w14:textId="77777777" w:rsidR="00011D62" w:rsidRDefault="00011D62" w:rsidP="00011D62">
      <w:pPr>
        <w:pStyle w:val="ListParagraph"/>
        <w:numPr>
          <w:ilvl w:val="0"/>
          <w:numId w:val="34"/>
        </w:numPr>
      </w:pPr>
      <w:r>
        <w:t xml:space="preserve">Facebook page is set up for communication with neighbors. </w:t>
      </w:r>
    </w:p>
    <w:p w14:paraId="42E2204C" w14:textId="77777777" w:rsidR="00011D62" w:rsidRDefault="00011D62" w:rsidP="00011D62">
      <w:pPr>
        <w:pStyle w:val="ListParagraph"/>
        <w:numPr>
          <w:ilvl w:val="0"/>
          <w:numId w:val="34"/>
        </w:numPr>
      </w:pPr>
      <w:r>
        <w:t>“Bradley Crossroads”</w:t>
      </w:r>
    </w:p>
    <w:p w14:paraId="23C12A5A" w14:textId="77777777" w:rsidR="00011D62" w:rsidRDefault="00011D62" w:rsidP="00011D62">
      <w:pPr>
        <w:pStyle w:val="ListParagraph"/>
        <w:numPr>
          <w:ilvl w:val="0"/>
          <w:numId w:val="26"/>
        </w:numPr>
      </w:pPr>
      <w:r>
        <w:t>Basics</w:t>
      </w:r>
    </w:p>
    <w:p w14:paraId="448276F7" w14:textId="77777777" w:rsidR="00011D62" w:rsidRDefault="00011D62" w:rsidP="00011D62">
      <w:pPr>
        <w:pStyle w:val="ListParagraph"/>
        <w:numPr>
          <w:ilvl w:val="0"/>
          <w:numId w:val="36"/>
        </w:numPr>
      </w:pPr>
      <w:r>
        <w:t>Late fees</w:t>
      </w:r>
    </w:p>
    <w:p w14:paraId="5C1ACB61" w14:textId="77777777" w:rsidR="00011D62" w:rsidRDefault="00011D62" w:rsidP="00011D62">
      <w:pPr>
        <w:pStyle w:val="ListParagraph"/>
        <w:numPr>
          <w:ilvl w:val="0"/>
          <w:numId w:val="37"/>
        </w:numPr>
      </w:pPr>
      <w:r>
        <w:lastRenderedPageBreak/>
        <w:t>A payment is considered late if it is received by the management company after the 10</w:t>
      </w:r>
      <w:r>
        <w:rPr>
          <w:vertAlign w:val="superscript"/>
        </w:rPr>
        <w:t>th</w:t>
      </w:r>
      <w:r>
        <w:t xml:space="preserve"> of every month or if the post mark date is after the 7</w:t>
      </w:r>
      <w:r>
        <w:rPr>
          <w:vertAlign w:val="superscript"/>
        </w:rPr>
        <w:t>th</w:t>
      </w:r>
      <w:r>
        <w:t xml:space="preserve"> of every month</w:t>
      </w:r>
    </w:p>
    <w:p w14:paraId="0AF9266D" w14:textId="77777777" w:rsidR="00011D62" w:rsidRDefault="00011D62" w:rsidP="00011D62">
      <w:pPr>
        <w:pStyle w:val="ListParagraph"/>
        <w:numPr>
          <w:ilvl w:val="0"/>
          <w:numId w:val="37"/>
        </w:numPr>
      </w:pPr>
      <w:r>
        <w:t>Late fee is $10</w:t>
      </w:r>
    </w:p>
    <w:p w14:paraId="1343E371" w14:textId="77777777" w:rsidR="00011D62" w:rsidRDefault="00011D62" w:rsidP="00011D62">
      <w:pPr>
        <w:pStyle w:val="ListParagraph"/>
        <w:numPr>
          <w:ilvl w:val="0"/>
          <w:numId w:val="37"/>
        </w:numPr>
      </w:pPr>
      <w:r>
        <w:t xml:space="preserve">Late fees are added onto the invoice for the following month. </w:t>
      </w:r>
    </w:p>
    <w:p w14:paraId="2E79103D" w14:textId="77777777" w:rsidR="00011D62" w:rsidRDefault="00011D62" w:rsidP="00011D62">
      <w:pPr>
        <w:pStyle w:val="ListParagraph"/>
        <w:numPr>
          <w:ilvl w:val="0"/>
          <w:numId w:val="37"/>
        </w:numPr>
      </w:pPr>
      <w:r>
        <w:t>Ex. If a payment for April is received on April 12</w:t>
      </w:r>
      <w:r>
        <w:rPr>
          <w:vertAlign w:val="superscript"/>
        </w:rPr>
        <w:t>th</w:t>
      </w:r>
      <w:r>
        <w:t xml:space="preserve"> and post marked on April 9</w:t>
      </w:r>
      <w:r>
        <w:rPr>
          <w:vertAlign w:val="superscript"/>
        </w:rPr>
        <w:t>th</w:t>
      </w:r>
      <w:r>
        <w:t>, the homeowner will pay the $10 late fee will be added onto the invoice for May.</w:t>
      </w:r>
    </w:p>
    <w:p w14:paraId="450CDD5F" w14:textId="77777777" w:rsidR="00011D62" w:rsidRDefault="00011D62" w:rsidP="00011D62">
      <w:pPr>
        <w:pStyle w:val="ListParagraph"/>
        <w:numPr>
          <w:ilvl w:val="0"/>
          <w:numId w:val="36"/>
        </w:numPr>
      </w:pPr>
      <w:r>
        <w:t>Work order forms</w:t>
      </w:r>
    </w:p>
    <w:p w14:paraId="19955397" w14:textId="77777777" w:rsidR="00011D62" w:rsidRDefault="00011D62" w:rsidP="00011D62">
      <w:pPr>
        <w:pStyle w:val="ListParagraph"/>
        <w:numPr>
          <w:ilvl w:val="0"/>
          <w:numId w:val="39"/>
        </w:numPr>
      </w:pPr>
      <w:r>
        <w:t>If damage is noticed in the community, send in a work order form to management company</w:t>
      </w:r>
    </w:p>
    <w:p w14:paraId="10B485AD" w14:textId="77777777" w:rsidR="00011D62" w:rsidRDefault="00011D62" w:rsidP="00011D62">
      <w:pPr>
        <w:pStyle w:val="ListParagraph"/>
        <w:numPr>
          <w:ilvl w:val="0"/>
          <w:numId w:val="39"/>
        </w:numPr>
      </w:pPr>
      <w:r>
        <w:t>Allow 3-5 business days for information to be received and processed</w:t>
      </w:r>
    </w:p>
    <w:p w14:paraId="7878EBB3" w14:textId="77777777" w:rsidR="00011D62" w:rsidRDefault="00011D62" w:rsidP="00011D62">
      <w:pPr>
        <w:pStyle w:val="ListParagraph"/>
        <w:numPr>
          <w:ilvl w:val="0"/>
          <w:numId w:val="39"/>
        </w:numPr>
      </w:pPr>
      <w:r>
        <w:t xml:space="preserve">Work order forms will also be used for submission of renovations to the Board </w:t>
      </w:r>
    </w:p>
    <w:p w14:paraId="1D4D0911" w14:textId="77777777" w:rsidR="00011D62" w:rsidRDefault="00011D62" w:rsidP="00011D62">
      <w:pPr>
        <w:pStyle w:val="ListParagraph"/>
        <w:numPr>
          <w:ilvl w:val="0"/>
          <w:numId w:val="36"/>
        </w:numPr>
      </w:pPr>
      <w:r>
        <w:t>Fire Hazards</w:t>
      </w:r>
    </w:p>
    <w:p w14:paraId="2F61A09A" w14:textId="77777777" w:rsidR="00011D62" w:rsidRDefault="00011D62" w:rsidP="00011D62">
      <w:pPr>
        <w:pStyle w:val="ListParagraph"/>
        <w:numPr>
          <w:ilvl w:val="0"/>
          <w:numId w:val="41"/>
        </w:numPr>
      </w:pPr>
      <w:r>
        <w:t xml:space="preserve">Cigarette butts-Dispose of them properly. Do not place in rocks or in planting pots </w:t>
      </w:r>
    </w:p>
    <w:p w14:paraId="4F5AFC1A" w14:textId="77777777" w:rsidR="00011D62" w:rsidRDefault="00011D62" w:rsidP="00011D62">
      <w:pPr>
        <w:pStyle w:val="ListParagraph"/>
        <w:numPr>
          <w:ilvl w:val="0"/>
          <w:numId w:val="41"/>
        </w:numPr>
      </w:pPr>
      <w:r>
        <w:t xml:space="preserve">Dryers-clean lint out of dryer traps </w:t>
      </w:r>
      <w:proofErr w:type="gramStart"/>
      <w:r>
        <w:t>in order to</w:t>
      </w:r>
      <w:proofErr w:type="gramEnd"/>
      <w:r>
        <w:t xml:space="preserve"> reduce risk of fire</w:t>
      </w:r>
    </w:p>
    <w:p w14:paraId="70864836" w14:textId="77777777" w:rsidR="00011D62" w:rsidRDefault="00011D62" w:rsidP="00011D62">
      <w:pPr>
        <w:pStyle w:val="ListParagraph"/>
        <w:numPr>
          <w:ilvl w:val="0"/>
          <w:numId w:val="41"/>
        </w:numPr>
      </w:pPr>
      <w:r>
        <w:t xml:space="preserve">Grills-All charcoal grills are to be kept at least 10ft away from the building. Propane grills cannot have tanks larger than 2 gallons </w:t>
      </w:r>
    </w:p>
    <w:p w14:paraId="6A8D267E" w14:textId="77777777" w:rsidR="00011D62" w:rsidRDefault="00011D62" w:rsidP="00011D62">
      <w:pPr>
        <w:pStyle w:val="ListParagraph"/>
        <w:numPr>
          <w:ilvl w:val="0"/>
          <w:numId w:val="36"/>
        </w:numPr>
      </w:pPr>
      <w:r>
        <w:t xml:space="preserve">Parking </w:t>
      </w:r>
    </w:p>
    <w:p w14:paraId="440A98C0" w14:textId="77777777" w:rsidR="00011D62" w:rsidRDefault="00011D62" w:rsidP="00011D62">
      <w:pPr>
        <w:pStyle w:val="ListParagraph"/>
        <w:numPr>
          <w:ilvl w:val="0"/>
          <w:numId w:val="42"/>
        </w:numPr>
      </w:pPr>
      <w:r>
        <w:t>Garages-All homeowners must use their garages for parking rather than storage</w:t>
      </w:r>
    </w:p>
    <w:p w14:paraId="6592C395" w14:textId="77777777" w:rsidR="00011D62" w:rsidRDefault="00011D62" w:rsidP="00011D62">
      <w:pPr>
        <w:pStyle w:val="ListParagraph"/>
        <w:numPr>
          <w:ilvl w:val="0"/>
          <w:numId w:val="42"/>
        </w:numPr>
      </w:pPr>
      <w:r>
        <w:t xml:space="preserve">Guest parking-All parking spots out front are guests parking </w:t>
      </w:r>
    </w:p>
    <w:p w14:paraId="4A66100F" w14:textId="77777777" w:rsidR="00011D62" w:rsidRDefault="00011D62" w:rsidP="00011D62">
      <w:pPr>
        <w:pStyle w:val="ListParagraph"/>
        <w:numPr>
          <w:ilvl w:val="0"/>
          <w:numId w:val="42"/>
        </w:numPr>
      </w:pPr>
      <w:r>
        <w:t xml:space="preserve">No parking on Pleasant Port View-violators </w:t>
      </w:r>
      <w:proofErr w:type="gramStart"/>
      <w:r>
        <w:t>are</w:t>
      </w:r>
      <w:proofErr w:type="gramEnd"/>
      <w:r>
        <w:t xml:space="preserve"> subjected to towing by the city</w:t>
      </w:r>
    </w:p>
    <w:p w14:paraId="4882DCA0" w14:textId="2F9CD1F5" w:rsidR="00011D62" w:rsidRDefault="00011D62" w:rsidP="00011D62">
      <w:pPr>
        <w:pStyle w:val="ListParagraph"/>
        <w:numPr>
          <w:ilvl w:val="0"/>
          <w:numId w:val="42"/>
        </w:numPr>
      </w:pPr>
      <w:r>
        <w:t>One homeowner has asked for there to be assigned parking</w:t>
      </w:r>
    </w:p>
    <w:p w14:paraId="66D07639" w14:textId="77777777" w:rsidR="00011D62" w:rsidRDefault="00011D62" w:rsidP="00011D62">
      <w:pPr>
        <w:pStyle w:val="ListParagraph"/>
        <w:numPr>
          <w:ilvl w:val="0"/>
          <w:numId w:val="26"/>
        </w:numPr>
      </w:pPr>
      <w:r>
        <w:t>Meetings</w:t>
      </w:r>
    </w:p>
    <w:p w14:paraId="66545A4C" w14:textId="775F0D1A" w:rsidR="00011D62" w:rsidRDefault="00011D62" w:rsidP="00011D62">
      <w:pPr>
        <w:pStyle w:val="ListParagraph"/>
        <w:numPr>
          <w:ilvl w:val="0"/>
          <w:numId w:val="45"/>
        </w:numPr>
      </w:pPr>
      <w:r>
        <w:t>All homeowner concerns are addresse</w:t>
      </w:r>
      <w:r w:rsidR="00516AC9">
        <w:t>d</w:t>
      </w:r>
      <w:r>
        <w:t xml:space="preserve"> at upcoming Board meetings. </w:t>
      </w:r>
    </w:p>
    <w:p w14:paraId="52C34823" w14:textId="77777777" w:rsidR="00011D62" w:rsidRDefault="00011D62" w:rsidP="00011D62">
      <w:pPr>
        <w:pStyle w:val="ListParagraph"/>
        <w:numPr>
          <w:ilvl w:val="0"/>
          <w:numId w:val="46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October 5, 2021</w:t>
      </w:r>
    </w:p>
    <w:p w14:paraId="28B3389D" w14:textId="77777777" w:rsidR="00011D62" w:rsidRDefault="00011D62" w:rsidP="00011D62">
      <w:pPr>
        <w:pStyle w:val="ListParagraph"/>
        <w:numPr>
          <w:ilvl w:val="0"/>
          <w:numId w:val="46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Meetings will be held over Zoom due to COVID-19</w:t>
      </w:r>
    </w:p>
    <w:p w14:paraId="7E8FA6F6" w14:textId="77777777" w:rsidR="00011D62" w:rsidRDefault="00011D62" w:rsidP="00011D62">
      <w:pPr>
        <w:pStyle w:val="ListParagraph"/>
        <w:numPr>
          <w:ilvl w:val="0"/>
          <w:numId w:val="45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Community/Budget Meeting</w:t>
      </w:r>
    </w:p>
    <w:p w14:paraId="680539F4" w14:textId="77777777" w:rsidR="00011D62" w:rsidRDefault="00011D62" w:rsidP="00011D62">
      <w:pPr>
        <w:pStyle w:val="ListParagraph"/>
        <w:numPr>
          <w:ilvl w:val="0"/>
          <w:numId w:val="47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Purpose: go over and vote on proposed budget for the following year</w:t>
      </w:r>
    </w:p>
    <w:p w14:paraId="161E2B8C" w14:textId="64375FDE" w:rsidR="001C66AD" w:rsidRDefault="00011D62" w:rsidP="00011D62">
      <w:pPr>
        <w:pStyle w:val="ListParagraph"/>
        <w:numPr>
          <w:ilvl w:val="0"/>
          <w:numId w:val="47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September 7, 2021</w:t>
      </w:r>
    </w:p>
    <w:p w14:paraId="3B65BF62" w14:textId="4B3DEBD2" w:rsidR="00011D62" w:rsidRDefault="00011D62" w:rsidP="00011D62">
      <w:pPr>
        <w:pStyle w:val="ListParagraph"/>
        <w:numPr>
          <w:ilvl w:val="0"/>
          <w:numId w:val="47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Announcement will be made on Facebook page as well as the website and mailbox. Homeowners will also receive an email informing them of the community/budget meeting.</w:t>
      </w:r>
    </w:p>
    <w:p w14:paraId="218CC0B7" w14:textId="569475EC" w:rsidR="00011D62" w:rsidRDefault="00011D62" w:rsidP="00011D62">
      <w:pPr>
        <w:pStyle w:val="ListParagraph"/>
        <w:numPr>
          <w:ilvl w:val="0"/>
          <w:numId w:val="26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>Open Forum</w:t>
      </w:r>
    </w:p>
    <w:p w14:paraId="4F8BA8A4" w14:textId="5C491622" w:rsidR="00011D62" w:rsidRPr="00724269" w:rsidRDefault="00011D62" w:rsidP="00724269">
      <w:pPr>
        <w:pStyle w:val="ListParagraph"/>
        <w:numPr>
          <w:ilvl w:val="1"/>
          <w:numId w:val="26"/>
        </w:numPr>
        <w:spacing w:after="200" w:line="268" w:lineRule="auto"/>
        <w:rPr>
          <w:sz w:val="24"/>
          <w:szCs w:val="24"/>
        </w:rPr>
      </w:pPr>
      <w:r>
        <w:rPr>
          <w:sz w:val="24"/>
          <w:szCs w:val="24"/>
        </w:rPr>
        <w:t xml:space="preserve">Marielle </w:t>
      </w:r>
      <w:proofErr w:type="spellStart"/>
      <w:r>
        <w:rPr>
          <w:sz w:val="24"/>
          <w:szCs w:val="24"/>
        </w:rPr>
        <w:t>Gagstetter</w:t>
      </w:r>
      <w:proofErr w:type="spellEnd"/>
      <w:r>
        <w:rPr>
          <w:sz w:val="24"/>
          <w:szCs w:val="24"/>
        </w:rPr>
        <w:t xml:space="preserve"> would like to speak to the board about assigned parking.</w:t>
      </w:r>
    </w:p>
    <w:sectPr w:rsidR="00011D62" w:rsidRPr="00724269" w:rsidSect="00691944">
      <w:headerReference w:type="default" r:id="rId12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C860C" w14:textId="77777777" w:rsidR="00011D62" w:rsidRDefault="00011D62" w:rsidP="001C66AD">
      <w:pPr>
        <w:spacing w:after="0" w:line="240" w:lineRule="auto"/>
      </w:pPr>
      <w:r>
        <w:separator/>
      </w:r>
    </w:p>
  </w:endnote>
  <w:endnote w:type="continuationSeparator" w:id="0">
    <w:p w14:paraId="430C7EE9" w14:textId="77777777" w:rsidR="00011D62" w:rsidRDefault="00011D62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D9EEE7-4451-488C-AC4E-E2841D323A0E}"/>
    <w:embedBold r:id="rId2" w:fontKey="{6C15656A-1D8E-4210-86FB-2E6F34E078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000AC97-EFBF-44EB-93C4-09F38DD02BD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A5D6E5B4-8E7D-4042-AADE-EA973EEE26C1}"/>
    <w:embedBold r:id="rId5" w:fontKey="{44734B17-31E4-493A-B1A1-465BA98D58F9}"/>
    <w:embedItalic r:id="rId6" w:fontKey="{4F3CBCC4-CA28-4A3F-B557-0A0B12B3F2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951D5" w14:textId="77777777" w:rsidR="00011D62" w:rsidRDefault="00011D62" w:rsidP="001C66AD">
      <w:pPr>
        <w:spacing w:after="0" w:line="240" w:lineRule="auto"/>
      </w:pPr>
      <w:r>
        <w:separator/>
      </w:r>
    </w:p>
  </w:footnote>
  <w:footnote w:type="continuationSeparator" w:id="0">
    <w:p w14:paraId="0AD594D7" w14:textId="77777777" w:rsidR="00011D62" w:rsidRDefault="00011D62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0D361" w14:textId="77777777"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20AAD1A3" wp14:editId="54390D0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53223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20AAD1A3" id="Group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BB53223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4991DEE"/>
    <w:multiLevelType w:val="hybridMultilevel"/>
    <w:tmpl w:val="7C30C2B0"/>
    <w:lvl w:ilvl="0" w:tplc="EEF83A92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68D6315"/>
    <w:multiLevelType w:val="hybridMultilevel"/>
    <w:tmpl w:val="27DEC3A0"/>
    <w:lvl w:ilvl="0" w:tplc="A2485494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123104"/>
    <w:multiLevelType w:val="hybridMultilevel"/>
    <w:tmpl w:val="D5C8133C"/>
    <w:lvl w:ilvl="0" w:tplc="3D3EF9F6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ACE003A"/>
    <w:multiLevelType w:val="hybridMultilevel"/>
    <w:tmpl w:val="16201650"/>
    <w:lvl w:ilvl="0" w:tplc="3E383F0C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D4C1458"/>
    <w:multiLevelType w:val="hybridMultilevel"/>
    <w:tmpl w:val="5A389D32"/>
    <w:lvl w:ilvl="0" w:tplc="44328B38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3F5225D"/>
    <w:multiLevelType w:val="hybridMultilevel"/>
    <w:tmpl w:val="412231D0"/>
    <w:lvl w:ilvl="0" w:tplc="E364F344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7580C22"/>
    <w:multiLevelType w:val="hybridMultilevel"/>
    <w:tmpl w:val="FA949672"/>
    <w:lvl w:ilvl="0" w:tplc="05C6DC5A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94A2E9E"/>
    <w:multiLevelType w:val="hybridMultilevel"/>
    <w:tmpl w:val="6FE2C6D2"/>
    <w:lvl w:ilvl="0" w:tplc="2CF6642C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97F2B6C"/>
    <w:multiLevelType w:val="hybridMultilevel"/>
    <w:tmpl w:val="BD9A6684"/>
    <w:lvl w:ilvl="0" w:tplc="C9DA49F6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119429A"/>
    <w:multiLevelType w:val="hybridMultilevel"/>
    <w:tmpl w:val="1478ACBE"/>
    <w:lvl w:ilvl="0" w:tplc="024C9030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72640"/>
    <w:multiLevelType w:val="hybridMultilevel"/>
    <w:tmpl w:val="CD1C4876"/>
    <w:lvl w:ilvl="0" w:tplc="4566CBA4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9" w15:restartNumberingAfterBreak="0">
    <w:nsid w:val="3AE47978"/>
    <w:multiLevelType w:val="hybridMultilevel"/>
    <w:tmpl w:val="C5828A12"/>
    <w:lvl w:ilvl="0" w:tplc="F3685F12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3" w15:restartNumberingAfterBreak="0">
    <w:nsid w:val="43A13D98"/>
    <w:multiLevelType w:val="hybridMultilevel"/>
    <w:tmpl w:val="2126145E"/>
    <w:lvl w:ilvl="0" w:tplc="5590C65A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 w15:restartNumberingAfterBreak="0">
    <w:nsid w:val="476127A6"/>
    <w:multiLevelType w:val="hybridMultilevel"/>
    <w:tmpl w:val="7C4C0D2A"/>
    <w:lvl w:ilvl="0" w:tplc="7988EDAC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9" w15:restartNumberingAfterBreak="0">
    <w:nsid w:val="4ACB119D"/>
    <w:multiLevelType w:val="hybridMultilevel"/>
    <w:tmpl w:val="61880A3E"/>
    <w:lvl w:ilvl="0" w:tplc="E1AADB30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E5946"/>
    <w:multiLevelType w:val="hybridMultilevel"/>
    <w:tmpl w:val="497A38EA"/>
    <w:lvl w:ilvl="0" w:tplc="C3B4463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6B40251"/>
    <w:multiLevelType w:val="hybridMultilevel"/>
    <w:tmpl w:val="C6A0A604"/>
    <w:lvl w:ilvl="0" w:tplc="AF84F94E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2755FA7"/>
    <w:multiLevelType w:val="hybridMultilevel"/>
    <w:tmpl w:val="CB9833CE"/>
    <w:lvl w:ilvl="0" w:tplc="CD90B226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6616A65"/>
    <w:multiLevelType w:val="hybridMultilevel"/>
    <w:tmpl w:val="B3487F7E"/>
    <w:lvl w:ilvl="0" w:tplc="CD86070C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8EF7767"/>
    <w:multiLevelType w:val="hybridMultilevel"/>
    <w:tmpl w:val="7C4001AC"/>
    <w:lvl w:ilvl="0" w:tplc="F9C0E554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A77282F"/>
    <w:multiLevelType w:val="hybridMultilevel"/>
    <w:tmpl w:val="90766DF0"/>
    <w:lvl w:ilvl="0" w:tplc="61428DE2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33013E"/>
    <w:multiLevelType w:val="hybridMultilevel"/>
    <w:tmpl w:val="BBB6A622"/>
    <w:lvl w:ilvl="0" w:tplc="9FE222AE">
      <w:start w:val="1"/>
      <w:numFmt w:val="lowerRoman"/>
      <w:lvlText w:val="(%1)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3" w15:restartNumberingAfterBreak="0">
    <w:nsid w:val="75C71E6B"/>
    <w:multiLevelType w:val="hybridMultilevel"/>
    <w:tmpl w:val="AE2658F6"/>
    <w:lvl w:ilvl="0" w:tplc="5D8095A0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CDF4A18"/>
    <w:multiLevelType w:val="hybridMultilevel"/>
    <w:tmpl w:val="587E633E"/>
    <w:lvl w:ilvl="0" w:tplc="7C8A5110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59622787">
    <w:abstractNumId w:val="25"/>
  </w:num>
  <w:num w:numId="2" w16cid:durableId="1959606317">
    <w:abstractNumId w:val="20"/>
  </w:num>
  <w:num w:numId="3" w16cid:durableId="298266033">
    <w:abstractNumId w:val="34"/>
  </w:num>
  <w:num w:numId="4" w16cid:durableId="397829500">
    <w:abstractNumId w:val="26"/>
  </w:num>
  <w:num w:numId="5" w16cid:durableId="1812672678">
    <w:abstractNumId w:val="28"/>
  </w:num>
  <w:num w:numId="6" w16cid:durableId="563833246">
    <w:abstractNumId w:val="42"/>
  </w:num>
  <w:num w:numId="7" w16cid:durableId="379744341">
    <w:abstractNumId w:val="18"/>
  </w:num>
  <w:num w:numId="8" w16cid:durableId="1226919421">
    <w:abstractNumId w:val="24"/>
  </w:num>
  <w:num w:numId="9" w16cid:durableId="656347538">
    <w:abstractNumId w:val="39"/>
  </w:num>
  <w:num w:numId="10" w16cid:durableId="486559383">
    <w:abstractNumId w:val="6"/>
  </w:num>
  <w:num w:numId="11" w16cid:durableId="262423997">
    <w:abstractNumId w:val="15"/>
  </w:num>
  <w:num w:numId="12" w16cid:durableId="1478449946">
    <w:abstractNumId w:val="2"/>
  </w:num>
  <w:num w:numId="13" w16cid:durableId="903612247">
    <w:abstractNumId w:val="8"/>
  </w:num>
  <w:num w:numId="14" w16cid:durableId="155347700">
    <w:abstractNumId w:val="22"/>
  </w:num>
  <w:num w:numId="15" w16cid:durableId="849837158">
    <w:abstractNumId w:val="21"/>
  </w:num>
  <w:num w:numId="16" w16cid:durableId="647395359">
    <w:abstractNumId w:val="35"/>
  </w:num>
  <w:num w:numId="17" w16cid:durableId="1830057147">
    <w:abstractNumId w:val="9"/>
  </w:num>
  <w:num w:numId="18" w16cid:durableId="1479835104">
    <w:abstractNumId w:val="46"/>
  </w:num>
  <w:num w:numId="19" w16cid:durableId="1001466989">
    <w:abstractNumId w:val="40"/>
  </w:num>
  <w:num w:numId="20" w16cid:durableId="856575115">
    <w:abstractNumId w:val="30"/>
  </w:num>
  <w:num w:numId="21" w16cid:durableId="1299413004">
    <w:abstractNumId w:val="44"/>
  </w:num>
  <w:num w:numId="22" w16cid:durableId="1168057327">
    <w:abstractNumId w:val="14"/>
  </w:num>
  <w:num w:numId="23" w16cid:durableId="408119035">
    <w:abstractNumId w:val="0"/>
  </w:num>
  <w:num w:numId="24" w16cid:durableId="7778004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5075547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2833720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7402747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5844270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9439906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355775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5605109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153678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381743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2292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469562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40047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855740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056866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9539346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823380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622839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966337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926234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9270689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6139099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0612850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92147938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D62"/>
    <w:rsid w:val="00011D62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16AC9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4269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F143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11D62"/>
    <w:pPr>
      <w:spacing w:after="160" w:line="254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qFormat/>
    <w:rsid w:val="00011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.elliottwarranty@gmail.com" TargetMode="External"/><Relationship Id="rId5" Type="http://schemas.openxmlformats.org/officeDocument/2006/relationships/styles" Target="styles.xml"/><Relationship Id="rId10" Type="http://schemas.openxmlformats.org/officeDocument/2006/relationships/hyperlink" Target="mailto:bradleycrossroad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yst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0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2021-07-01T22:34:00Z</dcterms:created>
  <dcterms:modified xsi:type="dcterms:W3CDTF">2022-06-28T20:38:00Z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